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BE616" w14:textId="77777777" w:rsidR="007E0567" w:rsidRDefault="007E0567" w:rsidP="00A00E29">
      <w:pPr>
        <w:ind w:left="720"/>
        <w:jc w:val="center"/>
        <w:rPr>
          <w:rFonts w:ascii="Cambria" w:hAnsi="Cambria"/>
          <w:b/>
          <w:sz w:val="36"/>
          <w:szCs w:val="36"/>
        </w:rPr>
      </w:pPr>
    </w:p>
    <w:p w14:paraId="4C86C271" w14:textId="77777777" w:rsidR="001E2D60" w:rsidRPr="008625EF" w:rsidRDefault="001E2D60" w:rsidP="001E2D60">
      <w:pPr>
        <w:pStyle w:val="NoSpacing"/>
        <w:jc w:val="center"/>
        <w:rPr>
          <w:rFonts w:ascii="Cambria" w:hAnsi="Cambria"/>
          <w:b/>
          <w:sz w:val="28"/>
          <w:szCs w:val="28"/>
        </w:rPr>
      </w:pPr>
      <w:r w:rsidRPr="008625EF">
        <w:rPr>
          <w:rFonts w:ascii="Cambria" w:hAnsi="Cambria"/>
          <w:b/>
          <w:sz w:val="28"/>
          <w:szCs w:val="28"/>
        </w:rPr>
        <w:t>TOWN OF CORNWALL LAND USE OFFICE</w:t>
      </w:r>
    </w:p>
    <w:p w14:paraId="68DE4AFB" w14:textId="77777777" w:rsidR="001E2D60" w:rsidRPr="008625EF" w:rsidRDefault="001E2D60" w:rsidP="001E2D60">
      <w:pPr>
        <w:pStyle w:val="NoSpacing"/>
        <w:jc w:val="center"/>
        <w:rPr>
          <w:rFonts w:ascii="Cambria" w:hAnsi="Cambria"/>
          <w:b/>
          <w:sz w:val="28"/>
          <w:szCs w:val="28"/>
        </w:rPr>
      </w:pPr>
      <w:r w:rsidRPr="008625EF">
        <w:rPr>
          <w:rFonts w:ascii="Cambria" w:hAnsi="Cambria"/>
          <w:b/>
          <w:sz w:val="28"/>
          <w:szCs w:val="28"/>
        </w:rPr>
        <w:t>PO BOX 97 – CORNWALL, CT. 06753</w:t>
      </w:r>
    </w:p>
    <w:p w14:paraId="32EF6889" w14:textId="77777777" w:rsidR="001E2D60" w:rsidRPr="008625EF" w:rsidRDefault="001E2D60" w:rsidP="001E2D60">
      <w:pPr>
        <w:pStyle w:val="NoSpacing"/>
        <w:jc w:val="center"/>
        <w:rPr>
          <w:rFonts w:ascii="Cambria" w:hAnsi="Cambria"/>
          <w:b/>
          <w:sz w:val="28"/>
          <w:szCs w:val="28"/>
        </w:rPr>
      </w:pPr>
      <w:r w:rsidRPr="008625EF">
        <w:rPr>
          <w:rFonts w:ascii="Cambria" w:hAnsi="Cambria"/>
          <w:b/>
          <w:sz w:val="28"/>
          <w:szCs w:val="28"/>
        </w:rPr>
        <w:t>Phone - (860) -672-4957 Fax – (860) - 672-4069</w:t>
      </w:r>
    </w:p>
    <w:p w14:paraId="258A1215" w14:textId="77777777" w:rsidR="001E2D60" w:rsidRDefault="005465D6" w:rsidP="001E2D60">
      <w:pPr>
        <w:pStyle w:val="NoSpacing"/>
        <w:jc w:val="center"/>
        <w:rPr>
          <w:rFonts w:ascii="Cambria" w:hAnsi="Cambria"/>
          <w:b/>
          <w:sz w:val="28"/>
          <w:szCs w:val="28"/>
        </w:rPr>
      </w:pPr>
      <w:r>
        <w:rPr>
          <w:rFonts w:ascii="Cambria" w:hAnsi="Cambria"/>
          <w:b/>
          <w:sz w:val="28"/>
          <w:szCs w:val="28"/>
        </w:rPr>
        <w:t xml:space="preserve">Email </w:t>
      </w:r>
      <w:hyperlink r:id="rId8" w:history="1">
        <w:r w:rsidRPr="00DE54C1">
          <w:rPr>
            <w:rStyle w:val="Hyperlink"/>
            <w:rFonts w:ascii="Cambria" w:hAnsi="Cambria"/>
            <w:b/>
            <w:sz w:val="28"/>
            <w:szCs w:val="28"/>
          </w:rPr>
          <w:t>Landuse@cornwallct.gov</w:t>
        </w:r>
      </w:hyperlink>
      <w:r>
        <w:rPr>
          <w:rFonts w:ascii="Cambria" w:hAnsi="Cambria"/>
          <w:b/>
          <w:sz w:val="28"/>
          <w:szCs w:val="28"/>
        </w:rPr>
        <w:t xml:space="preserve"> </w:t>
      </w:r>
    </w:p>
    <w:p w14:paraId="3CE47FF4" w14:textId="77777777" w:rsidR="007E0567" w:rsidRDefault="007E0567" w:rsidP="00A00E29">
      <w:pPr>
        <w:ind w:left="720"/>
        <w:jc w:val="center"/>
        <w:rPr>
          <w:rFonts w:ascii="Cambria" w:hAnsi="Cambria"/>
          <w:b/>
          <w:sz w:val="36"/>
          <w:szCs w:val="36"/>
        </w:rPr>
      </w:pPr>
    </w:p>
    <w:p w14:paraId="250D82B1" w14:textId="77777777" w:rsidR="007E0567" w:rsidRDefault="007E0567" w:rsidP="00A00E29">
      <w:pPr>
        <w:ind w:left="720"/>
        <w:jc w:val="center"/>
        <w:rPr>
          <w:rFonts w:ascii="Cambria" w:hAnsi="Cambria"/>
          <w:b/>
          <w:sz w:val="36"/>
          <w:szCs w:val="36"/>
        </w:rPr>
      </w:pPr>
    </w:p>
    <w:p w14:paraId="125B8BFB" w14:textId="77777777" w:rsidR="00CB69E7" w:rsidRPr="007E0567" w:rsidRDefault="0032374F" w:rsidP="00A00E29">
      <w:pPr>
        <w:ind w:left="720"/>
        <w:jc w:val="center"/>
        <w:rPr>
          <w:rFonts w:ascii="Cambria" w:hAnsi="Cambria"/>
          <w:b/>
          <w:sz w:val="36"/>
          <w:szCs w:val="36"/>
        </w:rPr>
      </w:pPr>
      <w:r w:rsidRPr="007E0567">
        <w:rPr>
          <w:rFonts w:ascii="Cambria" w:hAnsi="Cambria"/>
          <w:b/>
          <w:sz w:val="36"/>
          <w:szCs w:val="36"/>
        </w:rPr>
        <w:t>THE REGULAR</w:t>
      </w:r>
      <w:r w:rsidR="00B14CE4" w:rsidRPr="007E0567">
        <w:rPr>
          <w:rFonts w:ascii="Cambria" w:hAnsi="Cambria"/>
          <w:b/>
          <w:sz w:val="36"/>
          <w:szCs w:val="36"/>
        </w:rPr>
        <w:t xml:space="preserve"> </w:t>
      </w:r>
      <w:r w:rsidR="00CC4390" w:rsidRPr="007E0567">
        <w:rPr>
          <w:rFonts w:ascii="Cambria" w:hAnsi="Cambria"/>
          <w:b/>
          <w:sz w:val="36"/>
          <w:szCs w:val="36"/>
        </w:rPr>
        <w:t>MEETING</w:t>
      </w:r>
      <w:r w:rsidR="007B16FB" w:rsidRPr="007E0567">
        <w:rPr>
          <w:rFonts w:ascii="Cambria" w:hAnsi="Cambria"/>
          <w:b/>
          <w:sz w:val="36"/>
          <w:szCs w:val="36"/>
        </w:rPr>
        <w:t xml:space="preserve"> OF THE </w:t>
      </w:r>
    </w:p>
    <w:p w14:paraId="5D15E131" w14:textId="77777777" w:rsidR="00CB69E7" w:rsidRPr="007E0567" w:rsidRDefault="00CB69E7" w:rsidP="00A00E29">
      <w:pPr>
        <w:ind w:left="720"/>
        <w:jc w:val="center"/>
        <w:rPr>
          <w:rFonts w:ascii="Cambria" w:hAnsi="Cambria"/>
          <w:b/>
          <w:sz w:val="36"/>
          <w:szCs w:val="36"/>
        </w:rPr>
      </w:pPr>
    </w:p>
    <w:p w14:paraId="2B6CF9CE" w14:textId="77777777" w:rsidR="00CB69E7" w:rsidRPr="007E0567" w:rsidRDefault="007B16FB" w:rsidP="00A00E29">
      <w:pPr>
        <w:ind w:left="720"/>
        <w:jc w:val="center"/>
        <w:rPr>
          <w:rFonts w:ascii="Cambria" w:hAnsi="Cambria"/>
          <w:b/>
          <w:sz w:val="36"/>
          <w:szCs w:val="36"/>
        </w:rPr>
      </w:pPr>
      <w:r w:rsidRPr="007E0567">
        <w:rPr>
          <w:rFonts w:ascii="Cambria" w:hAnsi="Cambria"/>
          <w:b/>
          <w:sz w:val="36"/>
          <w:szCs w:val="36"/>
        </w:rPr>
        <w:t>CORNWALL I</w:t>
      </w:r>
      <w:r w:rsidR="001372AA" w:rsidRPr="007E0567">
        <w:rPr>
          <w:rFonts w:ascii="Cambria" w:hAnsi="Cambria"/>
          <w:b/>
          <w:sz w:val="36"/>
          <w:szCs w:val="36"/>
        </w:rPr>
        <w:t>NLAND WETLANDS</w:t>
      </w:r>
    </w:p>
    <w:p w14:paraId="0EB827FC" w14:textId="77777777" w:rsidR="00CB69E7" w:rsidRDefault="001372AA" w:rsidP="006D3729">
      <w:pPr>
        <w:ind w:left="720"/>
        <w:jc w:val="center"/>
        <w:rPr>
          <w:rFonts w:ascii="Cambria" w:hAnsi="Cambria"/>
          <w:b/>
          <w:sz w:val="36"/>
          <w:szCs w:val="36"/>
        </w:rPr>
      </w:pPr>
      <w:r w:rsidRPr="007E0567">
        <w:rPr>
          <w:rFonts w:ascii="Cambria" w:hAnsi="Cambria"/>
          <w:b/>
          <w:sz w:val="36"/>
          <w:szCs w:val="36"/>
        </w:rPr>
        <w:t>AND WATERCOURSES AG</w:t>
      </w:r>
      <w:r w:rsidR="00C17E77" w:rsidRPr="007E0567">
        <w:rPr>
          <w:rFonts w:ascii="Cambria" w:hAnsi="Cambria"/>
          <w:b/>
          <w:sz w:val="36"/>
          <w:szCs w:val="36"/>
        </w:rPr>
        <w:t xml:space="preserve">ENCY </w:t>
      </w:r>
    </w:p>
    <w:p w14:paraId="49E2A159" w14:textId="77777777" w:rsidR="00706EEF" w:rsidRPr="007E0567" w:rsidRDefault="00706EEF" w:rsidP="006D3729">
      <w:pPr>
        <w:ind w:left="720"/>
        <w:jc w:val="center"/>
        <w:rPr>
          <w:rFonts w:ascii="Cambria" w:hAnsi="Cambria"/>
          <w:b/>
          <w:sz w:val="36"/>
          <w:szCs w:val="36"/>
        </w:rPr>
      </w:pPr>
    </w:p>
    <w:p w14:paraId="1654B305" w14:textId="77777777" w:rsidR="006D3729" w:rsidRDefault="00C17E77" w:rsidP="006D3729">
      <w:pPr>
        <w:ind w:left="720"/>
        <w:jc w:val="center"/>
        <w:rPr>
          <w:rFonts w:ascii="Cambria" w:hAnsi="Cambria"/>
          <w:b/>
          <w:sz w:val="36"/>
          <w:szCs w:val="36"/>
        </w:rPr>
      </w:pPr>
      <w:r w:rsidRPr="007E0567">
        <w:rPr>
          <w:rFonts w:ascii="Cambria" w:hAnsi="Cambria"/>
          <w:b/>
          <w:sz w:val="36"/>
          <w:szCs w:val="36"/>
        </w:rPr>
        <w:t xml:space="preserve">SCHEDULED FOR </w:t>
      </w:r>
      <w:r w:rsidR="005465D6">
        <w:rPr>
          <w:rFonts w:ascii="Cambria" w:hAnsi="Cambria"/>
          <w:b/>
          <w:sz w:val="36"/>
          <w:szCs w:val="36"/>
        </w:rPr>
        <w:t>IN PERSON OR ZOOM HYBRID</w:t>
      </w:r>
    </w:p>
    <w:p w14:paraId="4A647892" w14:textId="77777777" w:rsidR="00D26AA0" w:rsidRDefault="00D26AA0" w:rsidP="006D3729">
      <w:pPr>
        <w:ind w:left="720"/>
        <w:jc w:val="center"/>
        <w:rPr>
          <w:rFonts w:ascii="Cambria" w:hAnsi="Cambria"/>
          <w:b/>
          <w:sz w:val="36"/>
          <w:szCs w:val="36"/>
        </w:rPr>
      </w:pPr>
      <w:r>
        <w:rPr>
          <w:rFonts w:ascii="Cambria" w:hAnsi="Cambria"/>
          <w:b/>
          <w:sz w:val="36"/>
          <w:szCs w:val="36"/>
        </w:rPr>
        <w:t xml:space="preserve">IN THE CORNWALL TOWN HALL </w:t>
      </w:r>
    </w:p>
    <w:p w14:paraId="0B7243E5" w14:textId="77777777" w:rsidR="005465D6" w:rsidRPr="007E0567" w:rsidRDefault="005465D6" w:rsidP="006D3729">
      <w:pPr>
        <w:ind w:left="720"/>
        <w:jc w:val="center"/>
        <w:rPr>
          <w:rFonts w:ascii="Cambria" w:hAnsi="Cambria"/>
          <w:b/>
          <w:sz w:val="36"/>
          <w:szCs w:val="36"/>
        </w:rPr>
      </w:pPr>
      <w:r>
        <w:rPr>
          <w:rFonts w:ascii="Cambria" w:hAnsi="Cambria"/>
          <w:b/>
          <w:sz w:val="36"/>
          <w:szCs w:val="36"/>
        </w:rPr>
        <w:t xml:space="preserve">24 PINE STREET </w:t>
      </w:r>
    </w:p>
    <w:p w14:paraId="39A36D47" w14:textId="77777777" w:rsidR="002B7945" w:rsidRDefault="002B7945" w:rsidP="00E94D5F">
      <w:pPr>
        <w:ind w:left="720"/>
        <w:jc w:val="center"/>
        <w:rPr>
          <w:rFonts w:ascii="Cambria" w:hAnsi="Cambria"/>
          <w:sz w:val="36"/>
          <w:szCs w:val="36"/>
        </w:rPr>
      </w:pPr>
    </w:p>
    <w:p w14:paraId="4DA40267" w14:textId="3C1C4C6F" w:rsidR="00604476" w:rsidRPr="00604476" w:rsidRDefault="0017717E" w:rsidP="00E94D5F">
      <w:pPr>
        <w:ind w:left="720"/>
        <w:jc w:val="center"/>
        <w:rPr>
          <w:rFonts w:ascii="Cambria" w:hAnsi="Cambria"/>
          <w:b/>
          <w:sz w:val="40"/>
          <w:szCs w:val="40"/>
          <w:u w:val="single"/>
        </w:rPr>
      </w:pPr>
      <w:r>
        <w:rPr>
          <w:rFonts w:ascii="Cambria" w:hAnsi="Cambria"/>
          <w:b/>
          <w:sz w:val="40"/>
          <w:szCs w:val="40"/>
        </w:rPr>
        <w:t>April 1, 2025</w:t>
      </w:r>
      <w:r w:rsidR="005465D6">
        <w:rPr>
          <w:rFonts w:ascii="Cambria" w:hAnsi="Cambria"/>
          <w:b/>
          <w:sz w:val="40"/>
          <w:szCs w:val="40"/>
        </w:rPr>
        <w:t xml:space="preserve"> </w:t>
      </w:r>
      <w:r w:rsidR="00604476" w:rsidRPr="00604476">
        <w:rPr>
          <w:rFonts w:ascii="Cambria" w:hAnsi="Cambria"/>
          <w:b/>
          <w:sz w:val="40"/>
          <w:szCs w:val="40"/>
        </w:rPr>
        <w:t xml:space="preserve"> </w:t>
      </w:r>
    </w:p>
    <w:p w14:paraId="27FCF971" w14:textId="77777777" w:rsidR="00CB69E7" w:rsidRPr="007E0567" w:rsidRDefault="00CB69E7" w:rsidP="00C17E77">
      <w:pPr>
        <w:ind w:left="720"/>
        <w:jc w:val="center"/>
        <w:rPr>
          <w:rFonts w:ascii="Cambria" w:hAnsi="Cambria"/>
          <w:b/>
          <w:sz w:val="36"/>
          <w:szCs w:val="36"/>
          <w:u w:val="single"/>
        </w:rPr>
      </w:pPr>
    </w:p>
    <w:p w14:paraId="2EFA3D97" w14:textId="77777777" w:rsidR="00F627DD" w:rsidRDefault="00CB69E7" w:rsidP="00C17E77">
      <w:pPr>
        <w:ind w:left="720"/>
        <w:jc w:val="center"/>
        <w:rPr>
          <w:rFonts w:ascii="Cambria" w:hAnsi="Cambria"/>
          <w:b/>
          <w:sz w:val="36"/>
          <w:szCs w:val="36"/>
          <w:u w:val="single"/>
        </w:rPr>
      </w:pPr>
      <w:r w:rsidRPr="007E0567">
        <w:rPr>
          <w:rFonts w:ascii="Cambria" w:hAnsi="Cambria"/>
          <w:b/>
          <w:sz w:val="36"/>
          <w:szCs w:val="36"/>
          <w:u w:val="single"/>
        </w:rPr>
        <w:t>IS CANCE</w:t>
      </w:r>
      <w:r w:rsidR="00C17E77" w:rsidRPr="007E0567">
        <w:rPr>
          <w:rFonts w:ascii="Cambria" w:hAnsi="Cambria"/>
          <w:b/>
          <w:sz w:val="36"/>
          <w:szCs w:val="36"/>
          <w:u w:val="single"/>
        </w:rPr>
        <w:t>L</w:t>
      </w:r>
      <w:r w:rsidR="00604476">
        <w:rPr>
          <w:rFonts w:ascii="Cambria" w:hAnsi="Cambria"/>
          <w:b/>
          <w:sz w:val="36"/>
          <w:szCs w:val="36"/>
          <w:u w:val="single"/>
        </w:rPr>
        <w:t>L</w:t>
      </w:r>
      <w:r w:rsidR="005465D6">
        <w:rPr>
          <w:rFonts w:ascii="Cambria" w:hAnsi="Cambria"/>
          <w:b/>
          <w:sz w:val="36"/>
          <w:szCs w:val="36"/>
          <w:u w:val="single"/>
        </w:rPr>
        <w:t xml:space="preserve">ED.  </w:t>
      </w:r>
    </w:p>
    <w:p w14:paraId="5119A604" w14:textId="77777777" w:rsidR="007B2712" w:rsidRDefault="007B2712" w:rsidP="00C17E77">
      <w:pPr>
        <w:ind w:left="720"/>
        <w:jc w:val="center"/>
        <w:rPr>
          <w:rFonts w:ascii="Cambria" w:hAnsi="Cambria"/>
          <w:b/>
          <w:sz w:val="36"/>
          <w:szCs w:val="36"/>
          <w:u w:val="single"/>
        </w:rPr>
      </w:pPr>
    </w:p>
    <w:p w14:paraId="6002D153" w14:textId="77777777" w:rsidR="007B2712" w:rsidRDefault="007B2712" w:rsidP="007B2712">
      <w:pPr>
        <w:ind w:left="720"/>
        <w:rPr>
          <w:rFonts w:ascii="Cambria" w:hAnsi="Cambria"/>
          <w:sz w:val="36"/>
          <w:szCs w:val="36"/>
        </w:rPr>
      </w:pP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</w:p>
    <w:p w14:paraId="6725503D" w14:textId="77777777" w:rsidR="007B2712" w:rsidRDefault="007B2712" w:rsidP="007B2712">
      <w:pPr>
        <w:ind w:left="720"/>
        <w:rPr>
          <w:rFonts w:ascii="Cambria" w:hAnsi="Cambria"/>
          <w:sz w:val="36"/>
          <w:szCs w:val="36"/>
        </w:rPr>
      </w:pPr>
    </w:p>
    <w:p w14:paraId="1D84345D" w14:textId="77777777" w:rsidR="007B2712" w:rsidRPr="007B2712" w:rsidRDefault="007B2712" w:rsidP="007B2712">
      <w:pPr>
        <w:ind w:left="720"/>
        <w:rPr>
          <w:rFonts w:ascii="Cambria" w:hAnsi="Cambria"/>
          <w:sz w:val="36"/>
          <w:szCs w:val="36"/>
        </w:rPr>
      </w:pP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  <w:t xml:space="preserve">Karen Griswold Nelson, LUA </w:t>
      </w:r>
    </w:p>
    <w:p w14:paraId="73D9A574" w14:textId="77777777" w:rsidR="00C17E77" w:rsidRPr="00CB69E7" w:rsidRDefault="00C17E77" w:rsidP="00C17E77">
      <w:pPr>
        <w:ind w:left="720"/>
        <w:jc w:val="center"/>
        <w:rPr>
          <w:rFonts w:ascii="Cambria" w:hAnsi="Cambria"/>
          <w:b/>
          <w:sz w:val="40"/>
          <w:szCs w:val="40"/>
          <w:u w:val="single"/>
        </w:rPr>
      </w:pPr>
    </w:p>
    <w:p w14:paraId="7FAD52E4" w14:textId="77777777" w:rsidR="00C17E77" w:rsidRPr="00CB69E7" w:rsidRDefault="00C17E77" w:rsidP="00C17E77">
      <w:pPr>
        <w:ind w:left="720"/>
        <w:jc w:val="center"/>
        <w:rPr>
          <w:rFonts w:ascii="Cambria" w:hAnsi="Cambria"/>
          <w:b/>
          <w:sz w:val="36"/>
          <w:szCs w:val="36"/>
          <w:u w:val="single"/>
        </w:rPr>
      </w:pPr>
    </w:p>
    <w:p w14:paraId="3751E97E" w14:textId="77777777" w:rsidR="00C17E77" w:rsidRPr="00CB69E7" w:rsidRDefault="00C17E77" w:rsidP="00C17E77">
      <w:pPr>
        <w:ind w:left="720"/>
        <w:jc w:val="center"/>
        <w:rPr>
          <w:rFonts w:ascii="Cambria" w:hAnsi="Cambria"/>
          <w:b/>
          <w:sz w:val="36"/>
          <w:szCs w:val="36"/>
          <w:u w:val="single"/>
        </w:rPr>
      </w:pPr>
    </w:p>
    <w:p w14:paraId="5C775991" w14:textId="77777777" w:rsidR="00C17E77" w:rsidRPr="00CB69E7" w:rsidRDefault="00C17E77" w:rsidP="00C17E77">
      <w:pPr>
        <w:ind w:left="720"/>
        <w:jc w:val="center"/>
        <w:rPr>
          <w:rFonts w:ascii="Cambria" w:hAnsi="Cambria"/>
          <w:b/>
          <w:sz w:val="36"/>
          <w:szCs w:val="36"/>
          <w:u w:val="single"/>
        </w:rPr>
      </w:pPr>
    </w:p>
    <w:sectPr w:rsidR="00C17E77" w:rsidRPr="00CB69E7" w:rsidSect="0042119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260" w:right="1152" w:bottom="1008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FDE9C9" w14:textId="77777777" w:rsidR="00BF7E66" w:rsidRDefault="00BF7E66" w:rsidP="00EC12ED">
      <w:r>
        <w:separator/>
      </w:r>
    </w:p>
  </w:endnote>
  <w:endnote w:type="continuationSeparator" w:id="0">
    <w:p w14:paraId="3F0E6F29" w14:textId="77777777" w:rsidR="00BF7E66" w:rsidRDefault="00BF7E66" w:rsidP="00EC1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9B3640" w14:textId="77777777" w:rsidR="00EC12ED" w:rsidRDefault="00EC12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04A43D" w14:textId="77777777" w:rsidR="00EC12ED" w:rsidRDefault="00EC12E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5FCA4E" w14:textId="77777777" w:rsidR="00EC12ED" w:rsidRDefault="00EC12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6C0392" w14:textId="77777777" w:rsidR="00BF7E66" w:rsidRDefault="00BF7E66" w:rsidP="00EC12ED">
      <w:r>
        <w:separator/>
      </w:r>
    </w:p>
  </w:footnote>
  <w:footnote w:type="continuationSeparator" w:id="0">
    <w:p w14:paraId="63B1C544" w14:textId="77777777" w:rsidR="00BF7E66" w:rsidRDefault="00BF7E66" w:rsidP="00EC12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AC43A7" w14:textId="77777777" w:rsidR="00EC12ED" w:rsidRDefault="00EC12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E8503B" w14:textId="77777777" w:rsidR="00EC12ED" w:rsidRDefault="00EC12E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6675FF" w14:textId="77777777" w:rsidR="00EC12ED" w:rsidRDefault="00EC12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800D4"/>
    <w:multiLevelType w:val="hybridMultilevel"/>
    <w:tmpl w:val="BCC8CBA4"/>
    <w:lvl w:ilvl="0" w:tplc="B5ACFCF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C2332A"/>
    <w:multiLevelType w:val="hybridMultilevel"/>
    <w:tmpl w:val="431CFA90"/>
    <w:lvl w:ilvl="0" w:tplc="6694A0C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2E4913"/>
    <w:multiLevelType w:val="hybridMultilevel"/>
    <w:tmpl w:val="34B095F8"/>
    <w:lvl w:ilvl="0" w:tplc="F35842B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0C12FF"/>
    <w:multiLevelType w:val="hybridMultilevel"/>
    <w:tmpl w:val="BA1A0B34"/>
    <w:lvl w:ilvl="0" w:tplc="A1220D50">
      <w:start w:val="1"/>
      <w:numFmt w:val="upperLetter"/>
      <w:lvlText w:val="%1."/>
      <w:lvlJc w:val="left"/>
      <w:pPr>
        <w:ind w:left="720" w:hanging="360"/>
      </w:pPr>
      <w:rPr>
        <w:rFonts w:ascii="Cambria" w:eastAsia="Times New Roman" w:hAnsi="Cambria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0165A3"/>
    <w:multiLevelType w:val="hybridMultilevel"/>
    <w:tmpl w:val="DB16622E"/>
    <w:lvl w:ilvl="0" w:tplc="1CA082A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BEF1401"/>
    <w:multiLevelType w:val="hybridMultilevel"/>
    <w:tmpl w:val="ACEECFAE"/>
    <w:lvl w:ilvl="0" w:tplc="9DB0EF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5E7D52"/>
    <w:multiLevelType w:val="hybridMultilevel"/>
    <w:tmpl w:val="90442010"/>
    <w:lvl w:ilvl="0" w:tplc="D2E673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DD00D50"/>
    <w:multiLevelType w:val="hybridMultilevel"/>
    <w:tmpl w:val="EE84DF34"/>
    <w:lvl w:ilvl="0" w:tplc="E5A8EBB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0497649"/>
    <w:multiLevelType w:val="hybridMultilevel"/>
    <w:tmpl w:val="5710625C"/>
    <w:lvl w:ilvl="0" w:tplc="FA3E9DD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2CE2569"/>
    <w:multiLevelType w:val="hybridMultilevel"/>
    <w:tmpl w:val="861C84BA"/>
    <w:lvl w:ilvl="0" w:tplc="0364616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8023EE7"/>
    <w:multiLevelType w:val="hybridMultilevel"/>
    <w:tmpl w:val="87CAE030"/>
    <w:lvl w:ilvl="0" w:tplc="61AED0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BCE5B95"/>
    <w:multiLevelType w:val="hybridMultilevel"/>
    <w:tmpl w:val="DA5CAECA"/>
    <w:lvl w:ilvl="0" w:tplc="47F4CC8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EDA5835"/>
    <w:multiLevelType w:val="hybridMultilevel"/>
    <w:tmpl w:val="E13EB882"/>
    <w:lvl w:ilvl="0" w:tplc="27427F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16B4D04"/>
    <w:multiLevelType w:val="hybridMultilevel"/>
    <w:tmpl w:val="EDC41478"/>
    <w:lvl w:ilvl="0" w:tplc="F538EC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3274DA3"/>
    <w:multiLevelType w:val="hybridMultilevel"/>
    <w:tmpl w:val="DDBAD8E6"/>
    <w:lvl w:ilvl="0" w:tplc="00284DA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8615EAE"/>
    <w:multiLevelType w:val="hybridMultilevel"/>
    <w:tmpl w:val="23E0A8C8"/>
    <w:lvl w:ilvl="0" w:tplc="F94ED80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BE3512E"/>
    <w:multiLevelType w:val="hybridMultilevel"/>
    <w:tmpl w:val="8D74390A"/>
    <w:lvl w:ilvl="0" w:tplc="6032DCC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C21F23"/>
    <w:multiLevelType w:val="hybridMultilevel"/>
    <w:tmpl w:val="4B800232"/>
    <w:lvl w:ilvl="0" w:tplc="BF164FC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FA33F22"/>
    <w:multiLevelType w:val="hybridMultilevel"/>
    <w:tmpl w:val="A1F83784"/>
    <w:lvl w:ilvl="0" w:tplc="CCA67DE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5B62CB"/>
    <w:multiLevelType w:val="hybridMultilevel"/>
    <w:tmpl w:val="5DB6A35A"/>
    <w:lvl w:ilvl="0" w:tplc="A20C17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438767D"/>
    <w:multiLevelType w:val="hybridMultilevel"/>
    <w:tmpl w:val="6B3C5696"/>
    <w:lvl w:ilvl="0" w:tplc="3E00F50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7770E56"/>
    <w:multiLevelType w:val="hybridMultilevel"/>
    <w:tmpl w:val="D17ACF10"/>
    <w:lvl w:ilvl="0" w:tplc="9800AFD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99A0304"/>
    <w:multiLevelType w:val="hybridMultilevel"/>
    <w:tmpl w:val="487898FC"/>
    <w:lvl w:ilvl="0" w:tplc="1C6EF0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B4A3397"/>
    <w:multiLevelType w:val="hybridMultilevel"/>
    <w:tmpl w:val="91D895DA"/>
    <w:lvl w:ilvl="0" w:tplc="29D059F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B8E7D04"/>
    <w:multiLevelType w:val="hybridMultilevel"/>
    <w:tmpl w:val="B470DD4E"/>
    <w:lvl w:ilvl="0" w:tplc="12CA356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D45516D"/>
    <w:multiLevelType w:val="hybridMultilevel"/>
    <w:tmpl w:val="C10EDD96"/>
    <w:lvl w:ilvl="0" w:tplc="C324C8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F40463E"/>
    <w:multiLevelType w:val="hybridMultilevel"/>
    <w:tmpl w:val="D2F0F44E"/>
    <w:lvl w:ilvl="0" w:tplc="4610640E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7" w15:restartNumberingAfterBreak="0">
    <w:nsid w:val="401241C3"/>
    <w:multiLevelType w:val="hybridMultilevel"/>
    <w:tmpl w:val="6250262A"/>
    <w:lvl w:ilvl="0" w:tplc="67E4ED6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5772804"/>
    <w:multiLevelType w:val="hybridMultilevel"/>
    <w:tmpl w:val="B5503084"/>
    <w:lvl w:ilvl="0" w:tplc="F94ED80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B17DF2"/>
    <w:multiLevelType w:val="hybridMultilevel"/>
    <w:tmpl w:val="1AA8F202"/>
    <w:lvl w:ilvl="0" w:tplc="5D68C82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E920FCC"/>
    <w:multiLevelType w:val="hybridMultilevel"/>
    <w:tmpl w:val="3A52DDBC"/>
    <w:lvl w:ilvl="0" w:tplc="EEEC89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1A974B0"/>
    <w:multiLevelType w:val="hybridMultilevel"/>
    <w:tmpl w:val="B5E6CC26"/>
    <w:lvl w:ilvl="0" w:tplc="FE16545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2CB78A3"/>
    <w:multiLevelType w:val="hybridMultilevel"/>
    <w:tmpl w:val="5ABAEEF0"/>
    <w:lvl w:ilvl="0" w:tplc="D706A0C0">
      <w:start w:val="1"/>
      <w:numFmt w:val="upperLetter"/>
      <w:lvlText w:val="%1.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33" w15:restartNumberingAfterBreak="0">
    <w:nsid w:val="54017837"/>
    <w:multiLevelType w:val="hybridMultilevel"/>
    <w:tmpl w:val="6E2C20B8"/>
    <w:lvl w:ilvl="0" w:tplc="F5102D54">
      <w:start w:val="1"/>
      <w:numFmt w:val="upp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4" w15:restartNumberingAfterBreak="0">
    <w:nsid w:val="5C6E4414"/>
    <w:multiLevelType w:val="hybridMultilevel"/>
    <w:tmpl w:val="8B10793C"/>
    <w:lvl w:ilvl="0" w:tplc="48AC6C5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0131019"/>
    <w:multiLevelType w:val="hybridMultilevel"/>
    <w:tmpl w:val="A0D24564"/>
    <w:lvl w:ilvl="0" w:tplc="DB584D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19E2978"/>
    <w:multiLevelType w:val="hybridMultilevel"/>
    <w:tmpl w:val="8BC806D4"/>
    <w:lvl w:ilvl="0" w:tplc="8390D0D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1E56570"/>
    <w:multiLevelType w:val="hybridMultilevel"/>
    <w:tmpl w:val="CDA4A6E4"/>
    <w:lvl w:ilvl="0" w:tplc="DD3AA5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AAC1A3E"/>
    <w:multiLevelType w:val="hybridMultilevel"/>
    <w:tmpl w:val="EBEC73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137A56"/>
    <w:multiLevelType w:val="hybridMultilevel"/>
    <w:tmpl w:val="2C6C969E"/>
    <w:lvl w:ilvl="0" w:tplc="19508C0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B90468E"/>
    <w:multiLevelType w:val="hybridMultilevel"/>
    <w:tmpl w:val="E236C8D6"/>
    <w:lvl w:ilvl="0" w:tplc="DC60F18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6BEA4712"/>
    <w:multiLevelType w:val="hybridMultilevel"/>
    <w:tmpl w:val="D876E83A"/>
    <w:lvl w:ilvl="0" w:tplc="9F54F35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DCF7352"/>
    <w:multiLevelType w:val="hybridMultilevel"/>
    <w:tmpl w:val="D69EF2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6ED70DF8"/>
    <w:multiLevelType w:val="hybridMultilevel"/>
    <w:tmpl w:val="E35CD730"/>
    <w:lvl w:ilvl="0" w:tplc="D3144B5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6F0F5D3E"/>
    <w:multiLevelType w:val="hybridMultilevel"/>
    <w:tmpl w:val="A1BC2744"/>
    <w:lvl w:ilvl="0" w:tplc="7E54DAF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22A1310"/>
    <w:multiLevelType w:val="hybridMultilevel"/>
    <w:tmpl w:val="32E87ADC"/>
    <w:lvl w:ilvl="0" w:tplc="BF6E78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8B45731"/>
    <w:multiLevelType w:val="hybridMultilevel"/>
    <w:tmpl w:val="1B5283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9BE3C23"/>
    <w:multiLevelType w:val="hybridMultilevel"/>
    <w:tmpl w:val="3B0812D4"/>
    <w:lvl w:ilvl="0" w:tplc="81D678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2100999">
    <w:abstractNumId w:val="21"/>
  </w:num>
  <w:num w:numId="2" w16cid:durableId="1910455231">
    <w:abstractNumId w:val="14"/>
  </w:num>
  <w:num w:numId="3" w16cid:durableId="1322809486">
    <w:abstractNumId w:val="31"/>
  </w:num>
  <w:num w:numId="4" w16cid:durableId="837043286">
    <w:abstractNumId w:val="5"/>
  </w:num>
  <w:num w:numId="5" w16cid:durableId="1001548558">
    <w:abstractNumId w:val="1"/>
  </w:num>
  <w:num w:numId="6" w16cid:durableId="555052420">
    <w:abstractNumId w:val="30"/>
  </w:num>
  <w:num w:numId="7" w16cid:durableId="683899025">
    <w:abstractNumId w:val="23"/>
  </w:num>
  <w:num w:numId="8" w16cid:durableId="350688070">
    <w:abstractNumId w:val="40"/>
  </w:num>
  <w:num w:numId="9" w16cid:durableId="656422324">
    <w:abstractNumId w:val="29"/>
  </w:num>
  <w:num w:numId="10" w16cid:durableId="675573222">
    <w:abstractNumId w:val="44"/>
  </w:num>
  <w:num w:numId="11" w16cid:durableId="344787082">
    <w:abstractNumId w:val="19"/>
  </w:num>
  <w:num w:numId="12" w16cid:durableId="1158883425">
    <w:abstractNumId w:val="12"/>
  </w:num>
  <w:num w:numId="13" w16cid:durableId="1797983797">
    <w:abstractNumId w:val="6"/>
  </w:num>
  <w:num w:numId="14" w16cid:durableId="1989548570">
    <w:abstractNumId w:val="46"/>
  </w:num>
  <w:num w:numId="15" w16cid:durableId="1937976968">
    <w:abstractNumId w:val="13"/>
  </w:num>
  <w:num w:numId="16" w16cid:durableId="967664560">
    <w:abstractNumId w:val="8"/>
  </w:num>
  <w:num w:numId="17" w16cid:durableId="2058123910">
    <w:abstractNumId w:val="47"/>
  </w:num>
  <w:num w:numId="18" w16cid:durableId="1698657187">
    <w:abstractNumId w:val="37"/>
  </w:num>
  <w:num w:numId="19" w16cid:durableId="1186484453">
    <w:abstractNumId w:val="38"/>
  </w:num>
  <w:num w:numId="20" w16cid:durableId="1636107436">
    <w:abstractNumId w:val="17"/>
  </w:num>
  <w:num w:numId="21" w16cid:durableId="241917561">
    <w:abstractNumId w:val="3"/>
  </w:num>
  <w:num w:numId="22" w16cid:durableId="487326873">
    <w:abstractNumId w:val="18"/>
  </w:num>
  <w:num w:numId="23" w16cid:durableId="335501425">
    <w:abstractNumId w:val="7"/>
  </w:num>
  <w:num w:numId="24" w16cid:durableId="1526869484">
    <w:abstractNumId w:val="25"/>
  </w:num>
  <w:num w:numId="25" w16cid:durableId="1641422862">
    <w:abstractNumId w:val="10"/>
  </w:num>
  <w:num w:numId="26" w16cid:durableId="178928598">
    <w:abstractNumId w:val="11"/>
  </w:num>
  <w:num w:numId="27" w16cid:durableId="37048373">
    <w:abstractNumId w:val="39"/>
  </w:num>
  <w:num w:numId="28" w16cid:durableId="1995908991">
    <w:abstractNumId w:val="4"/>
  </w:num>
  <w:num w:numId="29" w16cid:durableId="693503247">
    <w:abstractNumId w:val="20"/>
  </w:num>
  <w:num w:numId="30" w16cid:durableId="2051760995">
    <w:abstractNumId w:val="16"/>
  </w:num>
  <w:num w:numId="31" w16cid:durableId="981426374">
    <w:abstractNumId w:val="35"/>
  </w:num>
  <w:num w:numId="32" w16cid:durableId="1774862269">
    <w:abstractNumId w:val="45"/>
  </w:num>
  <w:num w:numId="33" w16cid:durableId="1070687055">
    <w:abstractNumId w:val="15"/>
  </w:num>
  <w:num w:numId="34" w16cid:durableId="1896550368">
    <w:abstractNumId w:val="28"/>
  </w:num>
  <w:num w:numId="35" w16cid:durableId="977147467">
    <w:abstractNumId w:val="24"/>
  </w:num>
  <w:num w:numId="36" w16cid:durableId="808976919">
    <w:abstractNumId w:val="42"/>
  </w:num>
  <w:num w:numId="37" w16cid:durableId="1179779780">
    <w:abstractNumId w:val="36"/>
  </w:num>
  <w:num w:numId="38" w16cid:durableId="265499540">
    <w:abstractNumId w:val="43"/>
  </w:num>
  <w:num w:numId="39" w16cid:durableId="1483079966">
    <w:abstractNumId w:val="34"/>
  </w:num>
  <w:num w:numId="40" w16cid:durableId="1222255455">
    <w:abstractNumId w:val="41"/>
  </w:num>
  <w:num w:numId="41" w16cid:durableId="1051685596">
    <w:abstractNumId w:val="2"/>
  </w:num>
  <w:num w:numId="42" w16cid:durableId="1115292159">
    <w:abstractNumId w:val="9"/>
  </w:num>
  <w:num w:numId="43" w16cid:durableId="179928367">
    <w:abstractNumId w:val="26"/>
  </w:num>
  <w:num w:numId="44" w16cid:durableId="705452123">
    <w:abstractNumId w:val="33"/>
  </w:num>
  <w:num w:numId="45" w16cid:durableId="123695537">
    <w:abstractNumId w:val="32"/>
  </w:num>
  <w:num w:numId="46" w16cid:durableId="1133060194">
    <w:abstractNumId w:val="22"/>
  </w:num>
  <w:num w:numId="47" w16cid:durableId="830563042">
    <w:abstractNumId w:val="27"/>
  </w:num>
  <w:num w:numId="48" w16cid:durableId="363596293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B15"/>
    <w:rsid w:val="00000198"/>
    <w:rsid w:val="000151C2"/>
    <w:rsid w:val="000340A0"/>
    <w:rsid w:val="00046A01"/>
    <w:rsid w:val="0005151F"/>
    <w:rsid w:val="00054127"/>
    <w:rsid w:val="00065AE9"/>
    <w:rsid w:val="00067D1F"/>
    <w:rsid w:val="00071CEF"/>
    <w:rsid w:val="00076B01"/>
    <w:rsid w:val="00077E52"/>
    <w:rsid w:val="00081D17"/>
    <w:rsid w:val="000856AC"/>
    <w:rsid w:val="0009062E"/>
    <w:rsid w:val="00090891"/>
    <w:rsid w:val="00090EE5"/>
    <w:rsid w:val="0009603F"/>
    <w:rsid w:val="000A24B9"/>
    <w:rsid w:val="000A33CD"/>
    <w:rsid w:val="000B0935"/>
    <w:rsid w:val="000B72D5"/>
    <w:rsid w:val="000C399F"/>
    <w:rsid w:val="000E272B"/>
    <w:rsid w:val="000E4232"/>
    <w:rsid w:val="000E6CEE"/>
    <w:rsid w:val="000F797B"/>
    <w:rsid w:val="001104E0"/>
    <w:rsid w:val="0011560E"/>
    <w:rsid w:val="00123AA6"/>
    <w:rsid w:val="001369CF"/>
    <w:rsid w:val="00136AB9"/>
    <w:rsid w:val="001372AA"/>
    <w:rsid w:val="00137ED1"/>
    <w:rsid w:val="0014432E"/>
    <w:rsid w:val="001707D5"/>
    <w:rsid w:val="001710D3"/>
    <w:rsid w:val="001717C1"/>
    <w:rsid w:val="00172F74"/>
    <w:rsid w:val="00174925"/>
    <w:rsid w:val="00176E23"/>
    <w:rsid w:val="0017717E"/>
    <w:rsid w:val="00180A4C"/>
    <w:rsid w:val="00186090"/>
    <w:rsid w:val="001A0912"/>
    <w:rsid w:val="001B1F38"/>
    <w:rsid w:val="001B2F8E"/>
    <w:rsid w:val="001D09C5"/>
    <w:rsid w:val="001D27AA"/>
    <w:rsid w:val="001E2D60"/>
    <w:rsid w:val="001E4547"/>
    <w:rsid w:val="001F2726"/>
    <w:rsid w:val="002055B7"/>
    <w:rsid w:val="002131F9"/>
    <w:rsid w:val="00215115"/>
    <w:rsid w:val="002159B2"/>
    <w:rsid w:val="002166B1"/>
    <w:rsid w:val="002174DD"/>
    <w:rsid w:val="0022220F"/>
    <w:rsid w:val="002246AF"/>
    <w:rsid w:val="0023025A"/>
    <w:rsid w:val="00242468"/>
    <w:rsid w:val="0024286A"/>
    <w:rsid w:val="002443F7"/>
    <w:rsid w:val="00244D34"/>
    <w:rsid w:val="00246049"/>
    <w:rsid w:val="00246780"/>
    <w:rsid w:val="00246B39"/>
    <w:rsid w:val="002521C8"/>
    <w:rsid w:val="0025290D"/>
    <w:rsid w:val="00261123"/>
    <w:rsid w:val="002706A3"/>
    <w:rsid w:val="00271DDC"/>
    <w:rsid w:val="002729C2"/>
    <w:rsid w:val="0027308B"/>
    <w:rsid w:val="002A2A07"/>
    <w:rsid w:val="002B3691"/>
    <w:rsid w:val="002B7945"/>
    <w:rsid w:val="002C34BE"/>
    <w:rsid w:val="002C42D7"/>
    <w:rsid w:val="002D0AA2"/>
    <w:rsid w:val="002D7874"/>
    <w:rsid w:val="002E3F61"/>
    <w:rsid w:val="002E61C0"/>
    <w:rsid w:val="002E7F4D"/>
    <w:rsid w:val="002F0B49"/>
    <w:rsid w:val="002F5E6B"/>
    <w:rsid w:val="002F6A42"/>
    <w:rsid w:val="00304C39"/>
    <w:rsid w:val="00304DFC"/>
    <w:rsid w:val="003063F7"/>
    <w:rsid w:val="00314126"/>
    <w:rsid w:val="0032374F"/>
    <w:rsid w:val="00337E49"/>
    <w:rsid w:val="00341B64"/>
    <w:rsid w:val="00344C8B"/>
    <w:rsid w:val="00351935"/>
    <w:rsid w:val="00354044"/>
    <w:rsid w:val="00362EAE"/>
    <w:rsid w:val="00364D76"/>
    <w:rsid w:val="003661AF"/>
    <w:rsid w:val="0037412D"/>
    <w:rsid w:val="00374D87"/>
    <w:rsid w:val="003762E5"/>
    <w:rsid w:val="003834F3"/>
    <w:rsid w:val="00383EBB"/>
    <w:rsid w:val="00386FDE"/>
    <w:rsid w:val="003920F7"/>
    <w:rsid w:val="003926C6"/>
    <w:rsid w:val="00392D04"/>
    <w:rsid w:val="003A0F82"/>
    <w:rsid w:val="003A3847"/>
    <w:rsid w:val="003A43DC"/>
    <w:rsid w:val="003A4ECE"/>
    <w:rsid w:val="003A58C4"/>
    <w:rsid w:val="003B20CB"/>
    <w:rsid w:val="003B23A1"/>
    <w:rsid w:val="003B251D"/>
    <w:rsid w:val="003B3D50"/>
    <w:rsid w:val="003B4DC9"/>
    <w:rsid w:val="003C46F6"/>
    <w:rsid w:val="003C570E"/>
    <w:rsid w:val="003D0D7C"/>
    <w:rsid w:val="003D32CE"/>
    <w:rsid w:val="003D3B2D"/>
    <w:rsid w:val="003D51C4"/>
    <w:rsid w:val="003D6AC4"/>
    <w:rsid w:val="003D7B3C"/>
    <w:rsid w:val="003E0A6B"/>
    <w:rsid w:val="003F27EA"/>
    <w:rsid w:val="003F353A"/>
    <w:rsid w:val="003F561F"/>
    <w:rsid w:val="003F6DA4"/>
    <w:rsid w:val="003F7D44"/>
    <w:rsid w:val="004040EF"/>
    <w:rsid w:val="00405718"/>
    <w:rsid w:val="00411040"/>
    <w:rsid w:val="00416E10"/>
    <w:rsid w:val="00420790"/>
    <w:rsid w:val="0042119B"/>
    <w:rsid w:val="0042394B"/>
    <w:rsid w:val="00424DA4"/>
    <w:rsid w:val="00436A1F"/>
    <w:rsid w:val="0044190B"/>
    <w:rsid w:val="00441D2D"/>
    <w:rsid w:val="00442D49"/>
    <w:rsid w:val="00450D65"/>
    <w:rsid w:val="00455B50"/>
    <w:rsid w:val="00457B15"/>
    <w:rsid w:val="00460CC0"/>
    <w:rsid w:val="004630BE"/>
    <w:rsid w:val="00464F8B"/>
    <w:rsid w:val="004674AF"/>
    <w:rsid w:val="00470202"/>
    <w:rsid w:val="004707A6"/>
    <w:rsid w:val="00475817"/>
    <w:rsid w:val="00475D63"/>
    <w:rsid w:val="00477C00"/>
    <w:rsid w:val="004930DE"/>
    <w:rsid w:val="004A255F"/>
    <w:rsid w:val="004B089F"/>
    <w:rsid w:val="004C1A4A"/>
    <w:rsid w:val="004C2E76"/>
    <w:rsid w:val="004C3FEF"/>
    <w:rsid w:val="004E17D9"/>
    <w:rsid w:val="004E6563"/>
    <w:rsid w:val="004F1495"/>
    <w:rsid w:val="004F1CC9"/>
    <w:rsid w:val="004F3A04"/>
    <w:rsid w:val="00503FEF"/>
    <w:rsid w:val="00516CD1"/>
    <w:rsid w:val="005237D2"/>
    <w:rsid w:val="00533839"/>
    <w:rsid w:val="005450E5"/>
    <w:rsid w:val="005452B8"/>
    <w:rsid w:val="005465D6"/>
    <w:rsid w:val="00547D47"/>
    <w:rsid w:val="00550641"/>
    <w:rsid w:val="00557711"/>
    <w:rsid w:val="00564313"/>
    <w:rsid w:val="005728E4"/>
    <w:rsid w:val="005825CF"/>
    <w:rsid w:val="00583DF4"/>
    <w:rsid w:val="00584E91"/>
    <w:rsid w:val="005871BA"/>
    <w:rsid w:val="00587880"/>
    <w:rsid w:val="005878DF"/>
    <w:rsid w:val="00592F85"/>
    <w:rsid w:val="0059339D"/>
    <w:rsid w:val="005A058D"/>
    <w:rsid w:val="005A778A"/>
    <w:rsid w:val="005B649D"/>
    <w:rsid w:val="005B7F94"/>
    <w:rsid w:val="005C13AC"/>
    <w:rsid w:val="005C161D"/>
    <w:rsid w:val="005C1737"/>
    <w:rsid w:val="005D0A55"/>
    <w:rsid w:val="005D4074"/>
    <w:rsid w:val="005D6893"/>
    <w:rsid w:val="005D775E"/>
    <w:rsid w:val="005E0226"/>
    <w:rsid w:val="005F08ED"/>
    <w:rsid w:val="005F16CF"/>
    <w:rsid w:val="00604476"/>
    <w:rsid w:val="00604DA0"/>
    <w:rsid w:val="00606536"/>
    <w:rsid w:val="00614B4E"/>
    <w:rsid w:val="00620872"/>
    <w:rsid w:val="00624E92"/>
    <w:rsid w:val="00627859"/>
    <w:rsid w:val="00634C9E"/>
    <w:rsid w:val="006467E7"/>
    <w:rsid w:val="00650CD4"/>
    <w:rsid w:val="00650F5A"/>
    <w:rsid w:val="00650FBF"/>
    <w:rsid w:val="0065655E"/>
    <w:rsid w:val="0066342D"/>
    <w:rsid w:val="006646A3"/>
    <w:rsid w:val="00687A05"/>
    <w:rsid w:val="00687F8C"/>
    <w:rsid w:val="0069798F"/>
    <w:rsid w:val="006A78DC"/>
    <w:rsid w:val="006C0C87"/>
    <w:rsid w:val="006C322A"/>
    <w:rsid w:val="006C59C6"/>
    <w:rsid w:val="006C68FA"/>
    <w:rsid w:val="006C72D3"/>
    <w:rsid w:val="006D0173"/>
    <w:rsid w:val="006D162A"/>
    <w:rsid w:val="006D29C4"/>
    <w:rsid w:val="006D3729"/>
    <w:rsid w:val="006E4F5C"/>
    <w:rsid w:val="006F18B9"/>
    <w:rsid w:val="006F1BA1"/>
    <w:rsid w:val="006F28E7"/>
    <w:rsid w:val="006F4CB7"/>
    <w:rsid w:val="006F56D7"/>
    <w:rsid w:val="007017ED"/>
    <w:rsid w:val="00704521"/>
    <w:rsid w:val="00706EEF"/>
    <w:rsid w:val="007114E4"/>
    <w:rsid w:val="00720023"/>
    <w:rsid w:val="007227E8"/>
    <w:rsid w:val="007271A6"/>
    <w:rsid w:val="0073571C"/>
    <w:rsid w:val="00740EA3"/>
    <w:rsid w:val="00743BAC"/>
    <w:rsid w:val="00744F84"/>
    <w:rsid w:val="007457CF"/>
    <w:rsid w:val="007473B1"/>
    <w:rsid w:val="0074798B"/>
    <w:rsid w:val="00753CB1"/>
    <w:rsid w:val="00756158"/>
    <w:rsid w:val="00756722"/>
    <w:rsid w:val="007648CA"/>
    <w:rsid w:val="00764D24"/>
    <w:rsid w:val="007664FA"/>
    <w:rsid w:val="00766DF4"/>
    <w:rsid w:val="007673B0"/>
    <w:rsid w:val="00770444"/>
    <w:rsid w:val="0077574B"/>
    <w:rsid w:val="007915CF"/>
    <w:rsid w:val="007917A4"/>
    <w:rsid w:val="007B16FB"/>
    <w:rsid w:val="007B2367"/>
    <w:rsid w:val="007B259D"/>
    <w:rsid w:val="007B2712"/>
    <w:rsid w:val="007D0045"/>
    <w:rsid w:val="007D2FDB"/>
    <w:rsid w:val="007D333B"/>
    <w:rsid w:val="007D63E7"/>
    <w:rsid w:val="007E0567"/>
    <w:rsid w:val="007E0DC4"/>
    <w:rsid w:val="007E2585"/>
    <w:rsid w:val="007E44DB"/>
    <w:rsid w:val="007E7FEC"/>
    <w:rsid w:val="007F20B2"/>
    <w:rsid w:val="00800266"/>
    <w:rsid w:val="00801DC6"/>
    <w:rsid w:val="00815FEE"/>
    <w:rsid w:val="0082574F"/>
    <w:rsid w:val="008353CC"/>
    <w:rsid w:val="00837091"/>
    <w:rsid w:val="00842B38"/>
    <w:rsid w:val="008438CB"/>
    <w:rsid w:val="00844107"/>
    <w:rsid w:val="00846C54"/>
    <w:rsid w:val="00870C9E"/>
    <w:rsid w:val="0087765C"/>
    <w:rsid w:val="008809A1"/>
    <w:rsid w:val="00880E56"/>
    <w:rsid w:val="008924ED"/>
    <w:rsid w:val="00894C95"/>
    <w:rsid w:val="00896569"/>
    <w:rsid w:val="0089762C"/>
    <w:rsid w:val="008977F2"/>
    <w:rsid w:val="008A0A48"/>
    <w:rsid w:val="008A3D61"/>
    <w:rsid w:val="008A4826"/>
    <w:rsid w:val="008B0CED"/>
    <w:rsid w:val="008B7136"/>
    <w:rsid w:val="008C49E1"/>
    <w:rsid w:val="008C4DAC"/>
    <w:rsid w:val="008D25BE"/>
    <w:rsid w:val="008D7138"/>
    <w:rsid w:val="008D73D8"/>
    <w:rsid w:val="0090034E"/>
    <w:rsid w:val="00904E4F"/>
    <w:rsid w:val="009136CC"/>
    <w:rsid w:val="00913A61"/>
    <w:rsid w:val="00921118"/>
    <w:rsid w:val="00925160"/>
    <w:rsid w:val="00926C45"/>
    <w:rsid w:val="00931CFB"/>
    <w:rsid w:val="009334D3"/>
    <w:rsid w:val="0094251E"/>
    <w:rsid w:val="009466A6"/>
    <w:rsid w:val="00950CD9"/>
    <w:rsid w:val="0095574C"/>
    <w:rsid w:val="00963074"/>
    <w:rsid w:val="00963438"/>
    <w:rsid w:val="009700D0"/>
    <w:rsid w:val="00971F3E"/>
    <w:rsid w:val="00975E87"/>
    <w:rsid w:val="00976073"/>
    <w:rsid w:val="009778FD"/>
    <w:rsid w:val="00977E54"/>
    <w:rsid w:val="009807B9"/>
    <w:rsid w:val="00983C60"/>
    <w:rsid w:val="009844A7"/>
    <w:rsid w:val="00990822"/>
    <w:rsid w:val="00992A55"/>
    <w:rsid w:val="009979E6"/>
    <w:rsid w:val="009A2C16"/>
    <w:rsid w:val="009A33FA"/>
    <w:rsid w:val="009A3648"/>
    <w:rsid w:val="009A6E27"/>
    <w:rsid w:val="009A71D9"/>
    <w:rsid w:val="009B23C3"/>
    <w:rsid w:val="009B34DD"/>
    <w:rsid w:val="009B3AFB"/>
    <w:rsid w:val="009B548B"/>
    <w:rsid w:val="009C4B53"/>
    <w:rsid w:val="009D18CF"/>
    <w:rsid w:val="009D28AE"/>
    <w:rsid w:val="009D5CA3"/>
    <w:rsid w:val="009D6DBA"/>
    <w:rsid w:val="009E11A8"/>
    <w:rsid w:val="009E4E1D"/>
    <w:rsid w:val="009E5497"/>
    <w:rsid w:val="009E63E3"/>
    <w:rsid w:val="009F1E84"/>
    <w:rsid w:val="00A00E29"/>
    <w:rsid w:val="00A13699"/>
    <w:rsid w:val="00A17736"/>
    <w:rsid w:val="00A17E21"/>
    <w:rsid w:val="00A23F17"/>
    <w:rsid w:val="00A368D2"/>
    <w:rsid w:val="00A442C8"/>
    <w:rsid w:val="00A44F0E"/>
    <w:rsid w:val="00A46C43"/>
    <w:rsid w:val="00A52B43"/>
    <w:rsid w:val="00A52C9C"/>
    <w:rsid w:val="00A55FE8"/>
    <w:rsid w:val="00A57EAB"/>
    <w:rsid w:val="00A6720E"/>
    <w:rsid w:val="00A71699"/>
    <w:rsid w:val="00A74969"/>
    <w:rsid w:val="00A76497"/>
    <w:rsid w:val="00A86F79"/>
    <w:rsid w:val="00A873E1"/>
    <w:rsid w:val="00A91A16"/>
    <w:rsid w:val="00A97056"/>
    <w:rsid w:val="00AA43D1"/>
    <w:rsid w:val="00AB18C4"/>
    <w:rsid w:val="00AC4774"/>
    <w:rsid w:val="00AD10D1"/>
    <w:rsid w:val="00AD217E"/>
    <w:rsid w:val="00AD2A9D"/>
    <w:rsid w:val="00AE74E3"/>
    <w:rsid w:val="00AF175E"/>
    <w:rsid w:val="00AF1799"/>
    <w:rsid w:val="00AF2518"/>
    <w:rsid w:val="00AF2A49"/>
    <w:rsid w:val="00AF464D"/>
    <w:rsid w:val="00AF58FD"/>
    <w:rsid w:val="00B018C2"/>
    <w:rsid w:val="00B11F3F"/>
    <w:rsid w:val="00B12FE3"/>
    <w:rsid w:val="00B14CE4"/>
    <w:rsid w:val="00B21380"/>
    <w:rsid w:val="00B25A5C"/>
    <w:rsid w:val="00B3342D"/>
    <w:rsid w:val="00B37BD1"/>
    <w:rsid w:val="00B400ED"/>
    <w:rsid w:val="00B4176C"/>
    <w:rsid w:val="00B43A71"/>
    <w:rsid w:val="00B55786"/>
    <w:rsid w:val="00B62B29"/>
    <w:rsid w:val="00B6426C"/>
    <w:rsid w:val="00B6544E"/>
    <w:rsid w:val="00B750D3"/>
    <w:rsid w:val="00B823F0"/>
    <w:rsid w:val="00B84976"/>
    <w:rsid w:val="00B91D82"/>
    <w:rsid w:val="00B93EFB"/>
    <w:rsid w:val="00B964A1"/>
    <w:rsid w:val="00BA10D7"/>
    <w:rsid w:val="00BA2699"/>
    <w:rsid w:val="00BA2EEC"/>
    <w:rsid w:val="00BB1ACC"/>
    <w:rsid w:val="00BB7114"/>
    <w:rsid w:val="00BB749A"/>
    <w:rsid w:val="00BC3211"/>
    <w:rsid w:val="00BD0059"/>
    <w:rsid w:val="00BE3B93"/>
    <w:rsid w:val="00BF5ADF"/>
    <w:rsid w:val="00BF6A95"/>
    <w:rsid w:val="00BF7E66"/>
    <w:rsid w:val="00C04B90"/>
    <w:rsid w:val="00C12A62"/>
    <w:rsid w:val="00C15DC4"/>
    <w:rsid w:val="00C17E77"/>
    <w:rsid w:val="00C21A20"/>
    <w:rsid w:val="00C35A40"/>
    <w:rsid w:val="00C411FD"/>
    <w:rsid w:val="00C42E2C"/>
    <w:rsid w:val="00C43A08"/>
    <w:rsid w:val="00C51250"/>
    <w:rsid w:val="00C515E8"/>
    <w:rsid w:val="00C54B6E"/>
    <w:rsid w:val="00C6717E"/>
    <w:rsid w:val="00C779A0"/>
    <w:rsid w:val="00C80AF9"/>
    <w:rsid w:val="00C90FC2"/>
    <w:rsid w:val="00C921FA"/>
    <w:rsid w:val="00CA6A51"/>
    <w:rsid w:val="00CB5AAC"/>
    <w:rsid w:val="00CB69E7"/>
    <w:rsid w:val="00CC0621"/>
    <w:rsid w:val="00CC2D64"/>
    <w:rsid w:val="00CC4390"/>
    <w:rsid w:val="00CD0BA8"/>
    <w:rsid w:val="00CD5FE6"/>
    <w:rsid w:val="00CD69A9"/>
    <w:rsid w:val="00CE2590"/>
    <w:rsid w:val="00CE3F83"/>
    <w:rsid w:val="00CE6741"/>
    <w:rsid w:val="00CE7771"/>
    <w:rsid w:val="00CF3E52"/>
    <w:rsid w:val="00CF71A6"/>
    <w:rsid w:val="00CF7549"/>
    <w:rsid w:val="00D059B1"/>
    <w:rsid w:val="00D077A6"/>
    <w:rsid w:val="00D113BA"/>
    <w:rsid w:val="00D1633A"/>
    <w:rsid w:val="00D17E7C"/>
    <w:rsid w:val="00D21765"/>
    <w:rsid w:val="00D23004"/>
    <w:rsid w:val="00D25CE9"/>
    <w:rsid w:val="00D26AA0"/>
    <w:rsid w:val="00D34F8B"/>
    <w:rsid w:val="00D51274"/>
    <w:rsid w:val="00D52E3F"/>
    <w:rsid w:val="00D53A3B"/>
    <w:rsid w:val="00D641B2"/>
    <w:rsid w:val="00D72A10"/>
    <w:rsid w:val="00D7653E"/>
    <w:rsid w:val="00D82AB2"/>
    <w:rsid w:val="00D8407B"/>
    <w:rsid w:val="00D86DE5"/>
    <w:rsid w:val="00D97F54"/>
    <w:rsid w:val="00DA1E77"/>
    <w:rsid w:val="00DB5AE9"/>
    <w:rsid w:val="00DC0458"/>
    <w:rsid w:val="00DC2051"/>
    <w:rsid w:val="00DC3F63"/>
    <w:rsid w:val="00DD4EA9"/>
    <w:rsid w:val="00DE7755"/>
    <w:rsid w:val="00DF1117"/>
    <w:rsid w:val="00DF356C"/>
    <w:rsid w:val="00E02E2D"/>
    <w:rsid w:val="00E04725"/>
    <w:rsid w:val="00E141E1"/>
    <w:rsid w:val="00E15343"/>
    <w:rsid w:val="00E2133E"/>
    <w:rsid w:val="00E214E6"/>
    <w:rsid w:val="00E2317C"/>
    <w:rsid w:val="00E302B2"/>
    <w:rsid w:val="00E30A0A"/>
    <w:rsid w:val="00E40E21"/>
    <w:rsid w:val="00E413F2"/>
    <w:rsid w:val="00E42EDA"/>
    <w:rsid w:val="00E45B27"/>
    <w:rsid w:val="00E4787C"/>
    <w:rsid w:val="00E505B8"/>
    <w:rsid w:val="00E566C4"/>
    <w:rsid w:val="00E6170A"/>
    <w:rsid w:val="00E64A5C"/>
    <w:rsid w:val="00E64F55"/>
    <w:rsid w:val="00E6505A"/>
    <w:rsid w:val="00E77874"/>
    <w:rsid w:val="00E8022D"/>
    <w:rsid w:val="00E802A8"/>
    <w:rsid w:val="00E811DD"/>
    <w:rsid w:val="00E8230D"/>
    <w:rsid w:val="00E851C1"/>
    <w:rsid w:val="00E94719"/>
    <w:rsid w:val="00E94D5F"/>
    <w:rsid w:val="00E96E6B"/>
    <w:rsid w:val="00EA29BC"/>
    <w:rsid w:val="00EA2A2A"/>
    <w:rsid w:val="00EB44F8"/>
    <w:rsid w:val="00EC00F3"/>
    <w:rsid w:val="00EC12ED"/>
    <w:rsid w:val="00EC14E4"/>
    <w:rsid w:val="00EC4518"/>
    <w:rsid w:val="00EC5371"/>
    <w:rsid w:val="00EC5617"/>
    <w:rsid w:val="00ED2784"/>
    <w:rsid w:val="00ED5293"/>
    <w:rsid w:val="00EE1904"/>
    <w:rsid w:val="00EE3187"/>
    <w:rsid w:val="00EF5167"/>
    <w:rsid w:val="00EF5FBE"/>
    <w:rsid w:val="00EF627E"/>
    <w:rsid w:val="00EF637D"/>
    <w:rsid w:val="00F076AA"/>
    <w:rsid w:val="00F10C6F"/>
    <w:rsid w:val="00F122C1"/>
    <w:rsid w:val="00F22364"/>
    <w:rsid w:val="00F2646D"/>
    <w:rsid w:val="00F34611"/>
    <w:rsid w:val="00F37E1F"/>
    <w:rsid w:val="00F413B3"/>
    <w:rsid w:val="00F42C83"/>
    <w:rsid w:val="00F44146"/>
    <w:rsid w:val="00F50325"/>
    <w:rsid w:val="00F5099D"/>
    <w:rsid w:val="00F50E79"/>
    <w:rsid w:val="00F61476"/>
    <w:rsid w:val="00F627DD"/>
    <w:rsid w:val="00F66591"/>
    <w:rsid w:val="00F7552B"/>
    <w:rsid w:val="00F856F4"/>
    <w:rsid w:val="00F91FAA"/>
    <w:rsid w:val="00F945DF"/>
    <w:rsid w:val="00F94A2D"/>
    <w:rsid w:val="00FA484F"/>
    <w:rsid w:val="00FA7293"/>
    <w:rsid w:val="00FB672E"/>
    <w:rsid w:val="00FC505B"/>
    <w:rsid w:val="00FD462A"/>
    <w:rsid w:val="00FE55C2"/>
    <w:rsid w:val="00FE6024"/>
    <w:rsid w:val="00FF1A54"/>
    <w:rsid w:val="00FF2006"/>
    <w:rsid w:val="00FF228A"/>
    <w:rsid w:val="00FF300E"/>
    <w:rsid w:val="00FF4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3802E42"/>
  <w15:docId w15:val="{D73028F9-7891-45A9-AD0E-38B51DDFC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4">
    <w:name w:val="heading 4"/>
    <w:basedOn w:val="Normal"/>
    <w:next w:val="Normal"/>
    <w:qFormat/>
    <w:rsid w:val="00650CD4"/>
    <w:pPr>
      <w:keepNext/>
      <w:overflowPunct/>
      <w:autoSpaceDE/>
      <w:autoSpaceDN/>
      <w:adjustRightInd/>
      <w:jc w:val="center"/>
      <w:textAlignment w:val="auto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F627E"/>
    <w:rPr>
      <w:rFonts w:ascii="Tahoma" w:hAnsi="Tahoma" w:cs="Tahoma"/>
      <w:sz w:val="16"/>
      <w:szCs w:val="16"/>
    </w:rPr>
  </w:style>
  <w:style w:type="paragraph" w:customStyle="1" w:styleId="subheadtabs">
    <w:name w:val="subhead tabs"/>
    <w:basedOn w:val="Normal"/>
    <w:rsid w:val="002D0AA2"/>
    <w:pPr>
      <w:keepLines/>
      <w:tabs>
        <w:tab w:val="left" w:pos="1008"/>
        <w:tab w:val="right" w:pos="9120"/>
      </w:tabs>
      <w:overflowPunct/>
      <w:autoSpaceDE/>
      <w:autoSpaceDN/>
      <w:adjustRightInd/>
      <w:spacing w:before="240" w:line="260" w:lineRule="exact"/>
      <w:ind w:left="864" w:hanging="432"/>
      <w:textAlignment w:val="auto"/>
    </w:pPr>
    <w:rPr>
      <w:b/>
    </w:rPr>
  </w:style>
  <w:style w:type="paragraph" w:styleId="ListParagraph">
    <w:name w:val="List Paragraph"/>
    <w:basedOn w:val="Normal"/>
    <w:uiPriority w:val="34"/>
    <w:qFormat/>
    <w:rsid w:val="00ED2784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EC12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EC12ED"/>
    <w:rPr>
      <w:sz w:val="24"/>
    </w:rPr>
  </w:style>
  <w:style w:type="paragraph" w:styleId="Footer">
    <w:name w:val="footer"/>
    <w:basedOn w:val="Normal"/>
    <w:link w:val="FooterChar"/>
    <w:unhideWhenUsed/>
    <w:rsid w:val="00EC12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EC12ED"/>
    <w:rPr>
      <w:sz w:val="24"/>
    </w:rPr>
  </w:style>
  <w:style w:type="paragraph" w:styleId="NoSpacing">
    <w:name w:val="No Spacing"/>
    <w:uiPriority w:val="1"/>
    <w:qFormat/>
    <w:rsid w:val="001E2D60"/>
    <w:rPr>
      <w:rFonts w:asciiTheme="minorHAnsi" w:eastAsiaTheme="minorHAnsi" w:hAnsiTheme="minorHAnsi" w:cstheme="minorBidi"/>
      <w:sz w:val="22"/>
      <w:szCs w:val="22"/>
    </w:rPr>
  </w:style>
  <w:style w:type="character" w:styleId="Hyperlink">
    <w:name w:val="Hyperlink"/>
    <w:basedOn w:val="DefaultParagraphFont"/>
    <w:unhideWhenUsed/>
    <w:rsid w:val="005465D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76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7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nduse@cornwallct.go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vera.ZONING\My%20Documents\IWWA\Agendas\2013\01012013%20regular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F5A19F-6F59-43FF-B66E-6D4C4F870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01012013 regular meeting agenda</Template>
  <TotalTime>5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AREGULAR MEETING OF THE CORNWALL INALDN WETLANDS AND WATERCOURSES AGENCY WILL BE HELD AT  PM ON TUESDAY, 1996, IN THE CORNWALL TOWN HALL.</vt:lpstr>
    </vt:vector>
  </TitlesOfParts>
  <Company>Land Use Office</Company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AREGULAR MEETING OF THE CORNWALL INALDN WETLANDS AND WATERCOURSES AGENCY WILL BE HELD AT  PM ON TUESDAY, 1996, IN THE CORNWALL TOWN HALL.</dc:title>
  <dc:subject/>
  <dc:creator>LAND USE</dc:creator>
  <cp:keywords/>
  <cp:lastModifiedBy>Land use</cp:lastModifiedBy>
  <cp:revision>2</cp:revision>
  <cp:lastPrinted>2025-03-27T19:39:00Z</cp:lastPrinted>
  <dcterms:created xsi:type="dcterms:W3CDTF">2025-03-27T19:44:00Z</dcterms:created>
  <dcterms:modified xsi:type="dcterms:W3CDTF">2025-03-27T19:44:00Z</dcterms:modified>
</cp:coreProperties>
</file>